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16580B" w:rsidP="0016580B">
            <w:pPr>
              <w:pStyle w:val="Title"/>
            </w:pPr>
            <w:r>
              <w:t>BOOK Proposal form</w:t>
            </w:r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2350E4" w:rsidP="002350E4">
                  <w:pPr>
                    <w:pStyle w:val="BoldText"/>
                  </w:pPr>
                  <w:r>
                    <w:t xml:space="preserve">Date </w:t>
                  </w:r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7527E6" w:rsidP="002350E4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4132BC4FA0D4427688BA08FEA3C0D8D0"/>
                      </w:placeholder>
                      <w15:appearance w15:val="hidden"/>
                      <w:text/>
                    </w:sdtPr>
                    <w:sdtEndPr/>
                    <w:sdtContent>
                      <w:r w:rsidR="002350E4">
                        <w:t>Title of Proposed Book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2350E4" w:rsidP="002350E4">
                  <w:pPr>
                    <w:pStyle w:val="BoldText"/>
                  </w:pPr>
                  <w:r>
                    <w:t>Discipline</w:t>
                  </w:r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2350E4" w:rsidP="002350E4">
                  <w:pPr>
                    <w:pStyle w:val="BoldText"/>
                  </w:pPr>
                  <w:r>
                    <w:t>Type of book (Edited / Monograph)</w:t>
                  </w:r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2350E4" w:rsidP="002350E4">
                  <w:pPr>
                    <w:pStyle w:val="BlueBoldText"/>
                  </w:pPr>
                  <w:r>
                    <w:t>Author Information</w:t>
                  </w:r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2350E4" w:rsidP="002350E4">
                  <w:pPr>
                    <w:pStyle w:val="BoldText"/>
                  </w:pPr>
                  <w:r>
                    <w:t>First Name</w:t>
                  </w:r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2350E4" w:rsidP="002350E4">
                  <w:pPr>
                    <w:pStyle w:val="BoldText"/>
                  </w:pPr>
                  <w:r>
                    <w:t>Middle Name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2350E4" w:rsidP="002350E4">
                  <w:pPr>
                    <w:pStyle w:val="BoldText"/>
                  </w:pPr>
                  <w:r>
                    <w:t>Last Name</w:t>
                  </w:r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2350E4" w:rsidP="002350E4">
                  <w:pPr>
                    <w:pStyle w:val="BoldText"/>
                  </w:pPr>
                  <w:r>
                    <w:t>Affiliation</w:t>
                  </w:r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2350E4" w:rsidP="002350E4">
                  <w:pPr>
                    <w:pStyle w:val="BoldText"/>
                  </w:pPr>
                  <w:r>
                    <w:t>Terminal Qualification</w:t>
                  </w:r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2350E4" w:rsidP="002350E4">
                  <w:pPr>
                    <w:pStyle w:val="BoldText"/>
                  </w:pPr>
                  <w:r>
                    <w:t xml:space="preserve">Books edited </w:t>
                  </w:r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2350E4" w:rsidP="002350E4">
                  <w:pPr>
                    <w:pStyle w:val="BoldText"/>
                  </w:pPr>
                  <w:r>
                    <w:t>Chapters written</w:t>
                  </w:r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2350E4" w:rsidP="002350E4">
                  <w:pPr>
                    <w:pStyle w:val="BoldText"/>
                  </w:pPr>
                  <w:r>
                    <w:t>Co-Editor(s)</w:t>
                  </w: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2350E4" w:rsidP="002350E4">
                  <w:pPr>
                    <w:pStyle w:val="BoldText"/>
                  </w:pPr>
                  <w:r>
                    <w:t>Submit following documents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2350E4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2350E4" w:rsidRPr="00410E03" w:rsidRDefault="002350E4" w:rsidP="002350E4">
                  <w:pPr>
                    <w:pStyle w:val="BoldText"/>
                    <w:numPr>
                      <w:ilvl w:val="0"/>
                      <w:numId w:val="1"/>
                    </w:numPr>
                  </w:pPr>
                  <w:r>
                    <w:t>CV of Editor/ Co-Editor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2350E4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2350E4" w:rsidP="002350E4">
                  <w:pPr>
                    <w:pStyle w:val="BoldText"/>
                    <w:numPr>
                      <w:ilvl w:val="0"/>
                      <w:numId w:val="1"/>
                    </w:numPr>
                  </w:pPr>
                  <w:r>
                    <w:t>Book Summary of &lt;500 words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2350E4">
                  <w:pPr>
                    <w:pStyle w:val="BoldText"/>
                  </w:pPr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2350E4" w:rsidP="002350E4">
                  <w:pPr>
                    <w:pStyle w:val="BoldText"/>
                    <w:numPr>
                      <w:ilvl w:val="0"/>
                      <w:numId w:val="1"/>
                    </w:numPr>
                  </w:pPr>
                  <w:r>
                    <w:t>Book Chapter Plan</w:t>
                  </w:r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2350E4">
                  <w:pPr>
                    <w:pStyle w:val="BoldText"/>
                  </w:pPr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>
      <w:bookmarkStart w:id="0" w:name="_GoBack"/>
      <w:bookmarkEnd w:id="0"/>
    </w:p>
    <w:sectPr w:rsidR="00463B35" w:rsidRPr="00410E03" w:rsidSect="00A02846">
      <w:headerReference w:type="default" r:id="rId11"/>
      <w:footerReference w:type="default" r:id="rId12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7E6" w:rsidRDefault="007527E6" w:rsidP="00CF31BB">
      <w:r>
        <w:separator/>
      </w:r>
    </w:p>
  </w:endnote>
  <w:endnote w:type="continuationSeparator" w:id="0">
    <w:p w:rsidR="007527E6" w:rsidRDefault="007527E6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7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0353E5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2068EAD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7527E6" w:rsidP="009F4149">
          <w:pPr>
            <w:pStyle w:val="Contacts"/>
          </w:pPr>
          <w:sdt>
            <w:sdtPr>
              <w:id w:val="-1745953432"/>
              <w:placeholder>
                <w:docPart w:val="7322B843555B4452AD14565A9D9947E9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63D5858AC9794D2084ADD0C9A00580C2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4132BC4FA0D4427688BA08FEA3C0D8D0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288B66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7E6" w:rsidRDefault="007527E6" w:rsidP="00CF31BB">
      <w:r>
        <w:separator/>
      </w:r>
    </w:p>
  </w:footnote>
  <w:footnote w:type="continuationSeparator" w:id="0">
    <w:p w:rsidR="007527E6" w:rsidRDefault="007527E6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35DE8" w:rsidRDefault="0016580B" w:rsidP="0016580B">
    <w:pPr>
      <w:pStyle w:val="Header"/>
      <w:tabs>
        <w:tab w:val="clear" w:pos="4680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3552E42" wp14:editId="45DC5578">
              <wp:simplePos x="0" y="0"/>
              <wp:positionH relativeFrom="column">
                <wp:posOffset>1390100</wp:posOffset>
              </wp:positionH>
              <wp:positionV relativeFrom="paragraph">
                <wp:posOffset>-285420</wp:posOffset>
              </wp:positionV>
              <wp:extent cx="1828800" cy="182880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6580B" w:rsidRPr="0016580B" w:rsidRDefault="0016580B" w:rsidP="0016580B">
                          <w:pPr>
                            <w:pStyle w:val="Header"/>
                            <w:rPr>
                              <w:rFonts w:ascii="Algerian" w:hAnsi="Algerian"/>
                              <w:noProof/>
                              <w:color w:val="F7F5E6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lgerian" w:hAnsi="Algerian"/>
                              <w:noProof/>
                              <w:color w:val="F7F5E6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LUMHS PUBLISHERS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79FE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09.45pt;margin-top:-22.45pt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WUJAIAAFc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" filled="f" stroked="f">
              <v:fill o:detectmouseclick="t"/>
              <v:textbox style="mso-fit-shape-to-text:t">
                <w:txbxContent>
                  <w:p w:rsidR="0016580B" w:rsidRPr="0016580B" w:rsidRDefault="0016580B" w:rsidP="0016580B">
                    <w:pPr>
                      <w:pStyle w:val="Header"/>
                      <w:rPr>
                        <w:rFonts w:ascii="Algerian" w:hAnsi="Algerian"/>
                        <w:noProof/>
                        <w:color w:val="F7F5E6" w:themeColor="accent1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lgerian" w:hAnsi="Algerian"/>
                        <w:noProof/>
                        <w:color w:val="F7F5E6" w:themeColor="accent1"/>
                        <w:sz w:val="72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LUMHS PUBLISHERS</w:t>
                    </w:r>
                  </w:p>
                </w:txbxContent>
              </v:textbox>
            </v:shape>
          </w:pict>
        </mc:Fallback>
      </mc:AlternateContent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2EC9B055" wp14:editId="0A7E72DE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EF7" w:rsidRDefault="00BE6EF7" w:rsidP="00BE6EF7">
                            <w:r w:rsidRPr="00BE6EF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6425" cy="664325"/>
                                  <wp:effectExtent l="0" t="0" r="3175" b="2540"/>
                                  <wp:docPr id="12" name="Picture 12" descr="C:\Users\ADMIN\Desktop\Books for publication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Books for publication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606425" cy="66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C9B055" id="Group 13" o:spid="_x0000_s1027" style="position:absolute;margin-left:.75pt;margin-top:-138.95pt;width:540pt;height:769.75pt;z-index:-251650560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">
              <v:group id="Group 2" o:spid="_x0000_s1028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9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30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1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2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3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4" type="#_x0000_t75" style="position:absolute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3" o:title="" croptop="1f" cropbottom="23345f" cropright="455f"/>
                <v:path arrowok="t"/>
                <o:lock v:ext="edit" aspectratio="f"/>
              </v:shape>
              <v:shape id="Round Same Side Corner Rectangle 14" o:spid="_x0000_s1035" style="position:absolute;left:2762;top:12954;width:8858;height:8572;rotation:180;visibility:visible;mso-wrap-style:square;v-text-anchor:middle" coordsize="885819,8572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MY8QA&#10;AADbAAAADwAAAGRycy9kb3ducmV2LnhtbERPS2vCQBC+F/oflin0EupGsVZSN6FKrfHmo4ceh+w0&#10;Cc3Ohuyqqb/eFQRv8/E9Z5b1phFH6lxtWcFwEIMgLqyuuVTwvV++TEE4j6yxsUwK/slBlj4+zDDR&#10;9sRbOu58KUIIuwQVVN63iZSuqMigG9iWOHC/tjPoA+xKqTs8hXDTyFEcT6TBmkNDhS0tKir+dgej&#10;IDp/RZPXzXxxWPGbKz/z+foHt0o9P/Uf7yA89f4uvrlzHeaP4fpLO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zGPEAAAA2wAAAA8AAAAAAAAAAAAAAAAAmAIAAGRycy9k&#10;b3ducmV2LnhtbFBLBQYAAAAABAAEAPUAAACJAwAAAAA=&#10;" adj="-11796480,,5400" path="m142874,l742945,v78907,,142874,63967,142874,142874l885819,857227r,l,857227r,l,142874c,63967,63967,,142874,xe" fillcolor="white [3212]" stroked="f" strokeweight="1pt">
                <v:stroke joinstyle="miter"/>
                <v:formulas/>
                <v:path arrowok="t" o:connecttype="custom" o:connectlocs="142874,0;742945,0;885819,142874;885819,857227;885819,857227;0,857227;0,857227;0,142874;142874,0" o:connectangles="0,0,0,0,0,0,0,0,0" textboxrect="0,0,885819,857227"/>
                <v:textbox>
                  <w:txbxContent>
                    <w:p w:rsidR="00BE6EF7" w:rsidRDefault="00BE6EF7" w:rsidP="00BE6EF7">
                      <w:r w:rsidRPr="00BE6EF7">
                        <w:rPr>
                          <w:noProof/>
                        </w:rPr>
                        <w:drawing>
                          <wp:inline distT="0" distB="0" distL="0" distR="0">
                            <wp:extent cx="606425" cy="664325"/>
                            <wp:effectExtent l="0" t="0" r="3175" b="2540"/>
                            <wp:docPr id="12" name="Picture 12" descr="C:\Users\ADMIN\Desktop\Books for publication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Books for publication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606425" cy="66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8C7224"/>
    <w:multiLevelType w:val="hybridMultilevel"/>
    <w:tmpl w:val="2A16E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0B"/>
    <w:rsid w:val="0005135F"/>
    <w:rsid w:val="000C75BF"/>
    <w:rsid w:val="001034AB"/>
    <w:rsid w:val="00110721"/>
    <w:rsid w:val="001257F0"/>
    <w:rsid w:val="0016108E"/>
    <w:rsid w:val="0016580B"/>
    <w:rsid w:val="001A199E"/>
    <w:rsid w:val="001C42C8"/>
    <w:rsid w:val="00205FE0"/>
    <w:rsid w:val="002350E4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527E6"/>
    <w:rsid w:val="007B52D2"/>
    <w:rsid w:val="007C1F7D"/>
    <w:rsid w:val="007D4902"/>
    <w:rsid w:val="00835DE8"/>
    <w:rsid w:val="008C5804"/>
    <w:rsid w:val="008D3EE1"/>
    <w:rsid w:val="00915359"/>
    <w:rsid w:val="009C2F66"/>
    <w:rsid w:val="009E6AC6"/>
    <w:rsid w:val="009F4149"/>
    <w:rsid w:val="00A02846"/>
    <w:rsid w:val="00A25DC3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E6EF7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322B843555B4452AD14565A9D994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2BBE3-EC2E-4EFE-A079-474CC4CA1A7D}"/>
      </w:docPartPr>
      <w:docPartBody>
        <w:p w:rsidR="00002E98" w:rsidRDefault="00EE0FBC">
          <w:pPr>
            <w:pStyle w:val="7322B843555B4452AD14565A9D9947E9"/>
          </w:pPr>
          <w:r w:rsidRPr="009F4149">
            <w:t>Client Intake Form</w:t>
          </w:r>
        </w:p>
      </w:docPartBody>
    </w:docPart>
    <w:docPart>
      <w:docPartPr>
        <w:name w:val="63D5858AC9794D2084ADD0C9A0058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789D2-EC2F-4734-B767-F5D8F102E85E}"/>
      </w:docPartPr>
      <w:docPartBody>
        <w:p w:rsidR="00002E98" w:rsidRDefault="00EE0FBC">
          <w:pPr>
            <w:pStyle w:val="63D5858AC9794D2084ADD0C9A00580C2"/>
          </w:pPr>
          <w:r w:rsidRPr="009F4149">
            <w:t>Date</w:t>
          </w:r>
        </w:p>
      </w:docPartBody>
    </w:docPart>
    <w:docPart>
      <w:docPartPr>
        <w:name w:val="4132BC4FA0D4427688BA08FEA3C0D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72865-83B8-4A13-BED2-A63F6A1F76FF}"/>
      </w:docPartPr>
      <w:docPartBody>
        <w:p w:rsidR="00002E98" w:rsidRDefault="00EE0FBC">
          <w:pPr>
            <w:pStyle w:val="4132BC4FA0D4427688BA08FEA3C0D8D0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FBC"/>
    <w:rsid w:val="00002E98"/>
    <w:rsid w:val="00047F6C"/>
    <w:rsid w:val="003A042A"/>
    <w:rsid w:val="00EE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22B843555B4452AD14565A9D9947E9">
    <w:name w:val="7322B843555B4452AD14565A9D9947E9"/>
  </w:style>
  <w:style w:type="paragraph" w:customStyle="1" w:styleId="63D5858AC9794D2084ADD0C9A00580C2">
    <w:name w:val="63D5858AC9794D2084ADD0C9A00580C2"/>
  </w:style>
  <w:style w:type="paragraph" w:customStyle="1" w:styleId="4132BC4FA0D4427688BA08FEA3C0D8D0">
    <w:name w:val="4132BC4FA0D4427688BA08FEA3C0D8D0"/>
  </w:style>
  <w:style w:type="paragraph" w:customStyle="1" w:styleId="5A9645062CCF4A58822CF24793E4244C">
    <w:name w:val="5A9645062CCF4A58822CF24793E4244C"/>
  </w:style>
  <w:style w:type="paragraph" w:customStyle="1" w:styleId="22D809257E724DE59B2B5627B615BAEA">
    <w:name w:val="22D809257E724DE59B2B5627B615BAEA"/>
  </w:style>
  <w:style w:type="paragraph" w:customStyle="1" w:styleId="B073B098D6CF4DC7A976037F590ACDC6">
    <w:name w:val="B073B098D6CF4DC7A976037F590ACDC6"/>
  </w:style>
  <w:style w:type="paragraph" w:customStyle="1" w:styleId="221F5B9B0BDF4E8FA787E334028B570B">
    <w:name w:val="221F5B9B0BDF4E8FA787E334028B570B"/>
  </w:style>
  <w:style w:type="paragraph" w:customStyle="1" w:styleId="EAD9327221EB417883A3F7B5E7D52D42">
    <w:name w:val="EAD9327221EB417883A3F7B5E7D52D42"/>
  </w:style>
  <w:style w:type="paragraph" w:customStyle="1" w:styleId="ACB4AB2DF87341DD973158861B900D3B">
    <w:name w:val="ACB4AB2DF87341DD973158861B900D3B"/>
  </w:style>
  <w:style w:type="paragraph" w:customStyle="1" w:styleId="7F354184E1034FF9B8E8764477D619BB">
    <w:name w:val="7F354184E1034FF9B8E8764477D619BB"/>
  </w:style>
  <w:style w:type="paragraph" w:customStyle="1" w:styleId="5255DCB2B69944558063D39F3B61E102">
    <w:name w:val="5255DCB2B69944558063D39F3B61E102"/>
  </w:style>
  <w:style w:type="paragraph" w:customStyle="1" w:styleId="1FD9D5DCDBC34493B8ACE20FA51ABF38">
    <w:name w:val="1FD9D5DCDBC34493B8ACE20FA51ABF38"/>
  </w:style>
  <w:style w:type="paragraph" w:customStyle="1" w:styleId="B4C3E727678E4D2C8697F1F959358D18">
    <w:name w:val="B4C3E727678E4D2C8697F1F959358D18"/>
  </w:style>
  <w:style w:type="paragraph" w:customStyle="1" w:styleId="F128741FC7FA4498A252FF76F0499050">
    <w:name w:val="F128741FC7FA4498A252FF76F0499050"/>
  </w:style>
  <w:style w:type="paragraph" w:customStyle="1" w:styleId="CF89FBF3A1AA480DA99FF8C69CCF02DF">
    <w:name w:val="CF89FBF3A1AA480DA99FF8C69CCF02DF"/>
  </w:style>
  <w:style w:type="paragraph" w:customStyle="1" w:styleId="2F23EF1AE3634AF49A98C421AD403597">
    <w:name w:val="2F23EF1AE3634AF49A98C421AD403597"/>
  </w:style>
  <w:style w:type="paragraph" w:customStyle="1" w:styleId="F92CA1B9F0C64C07A9076C24DE8D531A">
    <w:name w:val="F92CA1B9F0C64C07A9076C24DE8D531A"/>
  </w:style>
  <w:style w:type="paragraph" w:customStyle="1" w:styleId="40E335B0E8AC48A98505E5ADBCA4D6F3">
    <w:name w:val="40E335B0E8AC48A98505E5ADBCA4D6F3"/>
  </w:style>
  <w:style w:type="paragraph" w:customStyle="1" w:styleId="7F754E40ECFA42F6B3D0BC26A50133CD">
    <w:name w:val="7F754E40ECFA42F6B3D0BC26A50133CD"/>
  </w:style>
  <w:style w:type="paragraph" w:customStyle="1" w:styleId="7EE5EC26452A46EAA37E0D518E557AB5">
    <w:name w:val="7EE5EC26452A46EAA37E0D518E557AB5"/>
  </w:style>
  <w:style w:type="paragraph" w:customStyle="1" w:styleId="4FFB13554F0042B78FD8A64E36D036D2">
    <w:name w:val="4FFB13554F0042B78FD8A64E36D036D2"/>
  </w:style>
  <w:style w:type="paragraph" w:customStyle="1" w:styleId="F5744411D1CD442EA37145E51D040BCB">
    <w:name w:val="F5744411D1CD442EA37145E51D040B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CC9163-9CA1-4116-BA09-7B5667BCB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2021-08-12T20:19:00Z</dcterms:created>
  <dcterms:modified xsi:type="dcterms:W3CDTF">2021-08-17T11:25:00Z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